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9B5" w:rsidRDefault="009E08F2" w:rsidP="00EE09B5">
      <w:pPr>
        <w:pStyle w:val="Akapitzlist1"/>
        <w:spacing w:after="120"/>
        <w:ind w:left="0"/>
        <w:rPr>
          <w:rFonts w:ascii="Calibri" w:hAnsi="Calibri" w:cs="DejaVu Sans"/>
          <w:bCs/>
          <w:sz w:val="22"/>
          <w:szCs w:val="22"/>
        </w:rPr>
      </w:pPr>
      <w:r>
        <w:rPr>
          <w:b/>
        </w:rPr>
        <w:t xml:space="preserve">                            </w:t>
      </w:r>
    </w:p>
    <w:p w:rsidR="00EE09B5" w:rsidRDefault="00EE09B5" w:rsidP="00EE09B5">
      <w:pPr>
        <w:spacing w:after="120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SPRAWOZDANIE Z REALIZACJI ZADANIA </w:t>
      </w:r>
    </w:p>
    <w:p w:rsidR="00EE09B5" w:rsidRDefault="00EE09B5" w:rsidP="00EE09B5">
      <w:pPr>
        <w:widowControl w:val="0"/>
        <w:numPr>
          <w:ilvl w:val="0"/>
          <w:numId w:val="14"/>
        </w:numPr>
        <w:suppressAutoHyphens/>
        <w:spacing w:after="120" w:line="240" w:lineRule="auto"/>
      </w:pPr>
      <w:r>
        <w:t>Tytuł projektu: …………………………………………………………………..</w:t>
      </w:r>
    </w:p>
    <w:p w:rsidR="00EE09B5" w:rsidRDefault="00EE09B5" w:rsidP="00EE09B5">
      <w:pPr>
        <w:widowControl w:val="0"/>
        <w:numPr>
          <w:ilvl w:val="0"/>
          <w:numId w:val="14"/>
        </w:numPr>
        <w:suppressAutoHyphens/>
        <w:spacing w:after="120" w:line="240" w:lineRule="auto"/>
      </w:pPr>
      <w:r>
        <w:t>Okres realizacji projektu  (od…...do) :……………………………..</w:t>
      </w:r>
    </w:p>
    <w:p w:rsidR="00EE09B5" w:rsidRDefault="00EE09B5" w:rsidP="00EE09B5">
      <w:pPr>
        <w:widowControl w:val="0"/>
        <w:numPr>
          <w:ilvl w:val="0"/>
          <w:numId w:val="14"/>
        </w:numPr>
        <w:suppressAutoHyphens/>
        <w:spacing w:after="120" w:line="240" w:lineRule="auto"/>
      </w:pPr>
      <w:r>
        <w:t xml:space="preserve"> Dane Realizatora: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941"/>
      </w:tblGrid>
      <w:tr w:rsidR="00EE09B5" w:rsidTr="00EE09B5">
        <w:tc>
          <w:tcPr>
            <w:tcW w:w="2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E09B5" w:rsidRDefault="00EE09B5">
            <w:pPr>
              <w:spacing w:after="120"/>
            </w:pPr>
            <w:r>
              <w:t>Dokładny adres Wnioskodawcy</w:t>
            </w:r>
          </w:p>
        </w:tc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09B5" w:rsidRDefault="00EE09B5">
            <w:pPr>
              <w:spacing w:after="120"/>
            </w:pPr>
          </w:p>
        </w:tc>
      </w:tr>
      <w:tr w:rsidR="00EE09B5" w:rsidTr="00EE09B5">
        <w:tc>
          <w:tcPr>
            <w:tcW w:w="2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E09B5" w:rsidRDefault="00EE09B5">
            <w:pPr>
              <w:spacing w:after="120"/>
            </w:pPr>
            <w:r>
              <w:rPr>
                <w:i/>
                <w:iCs/>
              </w:rPr>
              <w:t>Adres kontaktowy (</w:t>
            </w:r>
            <w:proofErr w:type="spellStart"/>
            <w:r>
              <w:rPr>
                <w:i/>
                <w:iCs/>
              </w:rPr>
              <w:t>jeślii</w:t>
            </w:r>
            <w:proofErr w:type="spellEnd"/>
            <w:r>
              <w:rPr>
                <w:i/>
                <w:iCs/>
              </w:rPr>
              <w:t xml:space="preserve"> inny niż podany powyżej)</w:t>
            </w:r>
          </w:p>
        </w:tc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09B5" w:rsidRDefault="00EE09B5">
            <w:pPr>
              <w:spacing w:after="120"/>
            </w:pPr>
          </w:p>
        </w:tc>
      </w:tr>
      <w:tr w:rsidR="00EE09B5" w:rsidTr="00EE09B5">
        <w:tc>
          <w:tcPr>
            <w:tcW w:w="2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E09B5" w:rsidRDefault="00EE09B5">
            <w:pPr>
              <w:spacing w:after="120"/>
            </w:pPr>
            <w:r>
              <w:rPr>
                <w:i/>
                <w:iCs/>
              </w:rPr>
              <w:t xml:space="preserve">adres e-mailowy </w:t>
            </w:r>
          </w:p>
        </w:tc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09B5" w:rsidRDefault="00EE09B5">
            <w:pPr>
              <w:spacing w:after="120"/>
            </w:pPr>
          </w:p>
        </w:tc>
      </w:tr>
      <w:tr w:rsidR="00EE09B5" w:rsidTr="00EE09B5">
        <w:tc>
          <w:tcPr>
            <w:tcW w:w="2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E09B5" w:rsidRDefault="00EE09B5">
            <w:pPr>
              <w:spacing w:after="120"/>
            </w:pPr>
            <w:r>
              <w:rPr>
                <w:i/>
                <w:iCs/>
              </w:rPr>
              <w:t>telefon kontaktowy</w:t>
            </w:r>
          </w:p>
        </w:tc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09B5" w:rsidRDefault="00EE09B5">
            <w:pPr>
              <w:spacing w:after="120"/>
            </w:pPr>
          </w:p>
        </w:tc>
      </w:tr>
      <w:tr w:rsidR="00EE09B5" w:rsidTr="00EE09B5">
        <w:tc>
          <w:tcPr>
            <w:tcW w:w="2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E09B5" w:rsidRDefault="00EE09B5">
            <w:pPr>
              <w:spacing w:after="120"/>
            </w:pPr>
            <w:r>
              <w:rPr>
                <w:i/>
                <w:iCs/>
              </w:rPr>
              <w:t>fax</w:t>
            </w:r>
          </w:p>
        </w:tc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09B5" w:rsidRDefault="00EE09B5">
            <w:pPr>
              <w:spacing w:after="120"/>
            </w:pPr>
          </w:p>
        </w:tc>
      </w:tr>
      <w:tr w:rsidR="00EE09B5" w:rsidTr="00EE09B5">
        <w:tc>
          <w:tcPr>
            <w:tcW w:w="2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E09B5" w:rsidRDefault="00EE09B5">
            <w:pPr>
              <w:spacing w:after="120"/>
              <w:rPr>
                <w:lang w:val="en-US"/>
              </w:rPr>
            </w:pPr>
            <w:proofErr w:type="spellStart"/>
            <w:r>
              <w:rPr>
                <w:i/>
                <w:iCs/>
                <w:lang w:val="en-US"/>
              </w:rPr>
              <w:t>adres</w:t>
            </w:r>
            <w:proofErr w:type="spellEnd"/>
            <w:r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lang w:val="en-US"/>
              </w:rPr>
              <w:t>strony</w:t>
            </w:r>
            <w:proofErr w:type="spellEnd"/>
            <w:r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lang w:val="en-US"/>
              </w:rPr>
              <w:t>internetowej</w:t>
            </w:r>
            <w:proofErr w:type="spellEnd"/>
            <w:r>
              <w:rPr>
                <w:i/>
                <w:iCs/>
                <w:lang w:val="en-US"/>
              </w:rPr>
              <w:t xml:space="preserve">  </w:t>
            </w:r>
          </w:p>
        </w:tc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09B5" w:rsidRDefault="00EE09B5">
            <w:pPr>
              <w:spacing w:after="120"/>
              <w:rPr>
                <w:lang w:val="en-US"/>
              </w:rPr>
            </w:pPr>
          </w:p>
        </w:tc>
      </w:tr>
      <w:tr w:rsidR="00EE09B5" w:rsidTr="00EE09B5">
        <w:tc>
          <w:tcPr>
            <w:tcW w:w="22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E09B5" w:rsidRDefault="00EE09B5">
            <w:pPr>
              <w:spacing w:after="120"/>
            </w:pPr>
            <w:r>
              <w:rPr>
                <w:i/>
                <w:iCs/>
              </w:rPr>
              <w:t xml:space="preserve">Kontakt do osoby odpowiedzialnej za realizację zadania (email, telefon komórkowy) </w:t>
            </w:r>
          </w:p>
        </w:tc>
        <w:tc>
          <w:tcPr>
            <w:tcW w:w="2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E09B5" w:rsidRDefault="00EE09B5">
            <w:pPr>
              <w:spacing w:after="120"/>
            </w:pPr>
          </w:p>
        </w:tc>
      </w:tr>
    </w:tbl>
    <w:p w:rsidR="00EE09B5" w:rsidRDefault="00EE09B5" w:rsidP="00EE09B5">
      <w:pPr>
        <w:spacing w:after="120"/>
      </w:pPr>
    </w:p>
    <w:p w:rsidR="00EE09B5" w:rsidRDefault="00EE09B5" w:rsidP="00EE09B5">
      <w:pPr>
        <w:widowControl w:val="0"/>
        <w:numPr>
          <w:ilvl w:val="0"/>
          <w:numId w:val="14"/>
        </w:numPr>
        <w:suppressAutoHyphens/>
        <w:spacing w:after="120" w:line="240" w:lineRule="auto"/>
      </w:pPr>
      <w:r>
        <w:t>Czy cele projektu zostały osiągnięte? Prosimy uzasadnić odpowiedź.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EE09B5" w:rsidTr="00EE09B5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9B5" w:rsidRDefault="00EE09B5">
            <w:pPr>
              <w:spacing w:after="120"/>
            </w:pPr>
          </w:p>
          <w:p w:rsidR="00EE09B5" w:rsidRDefault="00EE09B5">
            <w:pPr>
              <w:spacing w:after="120"/>
            </w:pPr>
          </w:p>
        </w:tc>
      </w:tr>
    </w:tbl>
    <w:p w:rsidR="00EE09B5" w:rsidRDefault="00EE09B5" w:rsidP="00EE09B5">
      <w:pPr>
        <w:spacing w:after="120"/>
      </w:pPr>
    </w:p>
    <w:p w:rsidR="00EE09B5" w:rsidRDefault="00EE09B5" w:rsidP="00EE09B5">
      <w:pPr>
        <w:widowControl w:val="0"/>
        <w:numPr>
          <w:ilvl w:val="0"/>
          <w:numId w:val="14"/>
        </w:numPr>
        <w:suppressAutoHyphens/>
        <w:spacing w:after="120" w:line="240" w:lineRule="auto"/>
      </w:pPr>
      <w:r>
        <w:t xml:space="preserve">Prosimy opisać, jakie działania zostały zrealizowane (w kolejności chronologicznej), uwzględniając </w:t>
      </w:r>
      <w:r w:rsidR="001A43A5">
        <w:t>liczbę uczestników projektu i promocję</w:t>
      </w:r>
      <w: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EE09B5" w:rsidTr="00EE09B5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9B5" w:rsidRDefault="00EE09B5">
            <w:pPr>
              <w:spacing w:after="120"/>
            </w:pPr>
          </w:p>
          <w:p w:rsidR="00EE09B5" w:rsidRDefault="00EE09B5">
            <w:pPr>
              <w:spacing w:after="120"/>
            </w:pPr>
          </w:p>
        </w:tc>
      </w:tr>
    </w:tbl>
    <w:p w:rsidR="00EE09B5" w:rsidRDefault="00EE09B5" w:rsidP="00EE09B5">
      <w:pPr>
        <w:spacing w:after="120"/>
      </w:pPr>
    </w:p>
    <w:p w:rsidR="00EE09B5" w:rsidRDefault="00EE09B5" w:rsidP="00EE09B5">
      <w:pPr>
        <w:widowControl w:val="0"/>
        <w:numPr>
          <w:ilvl w:val="0"/>
          <w:numId w:val="14"/>
        </w:numPr>
        <w:suppressAutoHyphens/>
        <w:spacing w:after="120" w:line="240" w:lineRule="auto"/>
      </w:pPr>
      <w:r>
        <w:t xml:space="preserve">Czy zaplanowane rezultaty zostały osiągnięte? Prosimy o ich wskazanie z podaniem liczb i przykładów.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EE09B5" w:rsidTr="00EE09B5">
        <w:tc>
          <w:tcPr>
            <w:tcW w:w="9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9B5" w:rsidRDefault="001A43A5" w:rsidP="001A43A5">
            <w:pPr>
              <w:tabs>
                <w:tab w:val="left" w:pos="6610"/>
              </w:tabs>
              <w:spacing w:after="120"/>
            </w:pPr>
            <w:r>
              <w:tab/>
            </w:r>
          </w:p>
          <w:p w:rsidR="00EE09B5" w:rsidRDefault="00EE09B5">
            <w:pPr>
              <w:spacing w:after="120"/>
            </w:pPr>
          </w:p>
        </w:tc>
      </w:tr>
    </w:tbl>
    <w:p w:rsidR="00EE09B5" w:rsidRDefault="00EE09B5" w:rsidP="00EE09B5">
      <w:pPr>
        <w:spacing w:after="120"/>
        <w:ind w:left="720"/>
      </w:pPr>
    </w:p>
    <w:p w:rsidR="00EE09B5" w:rsidRDefault="00EE09B5" w:rsidP="00EE09B5">
      <w:pPr>
        <w:widowControl w:val="0"/>
        <w:numPr>
          <w:ilvl w:val="0"/>
          <w:numId w:val="14"/>
        </w:numPr>
        <w:suppressAutoHyphens/>
        <w:spacing w:after="120" w:line="240" w:lineRule="auto"/>
      </w:pPr>
      <w:r>
        <w:t>Prosimy opisać trudności, jakie pojawiły się w czasie realizacji projektu. W jaki sposób zostały przezwyciężone?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EE09B5" w:rsidTr="00EE09B5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9B5" w:rsidRDefault="00EE09B5">
            <w:pPr>
              <w:spacing w:after="120"/>
            </w:pPr>
          </w:p>
          <w:p w:rsidR="00EE09B5" w:rsidRDefault="00EE09B5">
            <w:pPr>
              <w:spacing w:after="120"/>
            </w:pPr>
          </w:p>
        </w:tc>
      </w:tr>
    </w:tbl>
    <w:p w:rsidR="00EE09B5" w:rsidRDefault="00EE09B5" w:rsidP="00EE09B5">
      <w:pPr>
        <w:spacing w:after="120"/>
        <w:rPr>
          <w:lang w:val="en-US"/>
        </w:rPr>
      </w:pPr>
    </w:p>
    <w:p w:rsidR="00EE09B5" w:rsidRDefault="00EE09B5" w:rsidP="00EE09B5">
      <w:pPr>
        <w:widowControl w:val="0"/>
        <w:numPr>
          <w:ilvl w:val="0"/>
          <w:numId w:val="14"/>
        </w:numPr>
        <w:suppressAutoHyphens/>
        <w:spacing w:after="120" w:line="240" w:lineRule="auto"/>
        <w:ind w:left="714" w:hanging="357"/>
      </w:pPr>
      <w:r>
        <w:t>W jakiej wysokości zaangażowali Państwo wkład własny do projektu i w jakiej formie?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EE09B5" w:rsidTr="001A43A5"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9B5" w:rsidRDefault="00EE09B5">
            <w:pPr>
              <w:spacing w:after="120"/>
            </w:pPr>
          </w:p>
          <w:p w:rsidR="00EE09B5" w:rsidRDefault="00EE09B5">
            <w:pPr>
              <w:spacing w:after="120"/>
            </w:pPr>
          </w:p>
        </w:tc>
      </w:tr>
    </w:tbl>
    <w:p w:rsidR="00EE09B5" w:rsidRDefault="00EE09B5" w:rsidP="00EE09B5">
      <w:pPr>
        <w:spacing w:after="120"/>
      </w:pPr>
    </w:p>
    <w:p w:rsidR="001A43A5" w:rsidRDefault="001A43A5" w:rsidP="001A43A5">
      <w:pPr>
        <w:spacing w:after="120"/>
        <w:ind w:left="360"/>
      </w:pPr>
      <w:r>
        <w:t>RAZEM WKŁAD WŁASNY O WARTOŚCI ...................... ZŁ</w:t>
      </w:r>
    </w:p>
    <w:p w:rsidR="00EE09B5" w:rsidRDefault="00EE09B5" w:rsidP="00EE09B5">
      <w:pPr>
        <w:widowControl w:val="0"/>
        <w:numPr>
          <w:ilvl w:val="0"/>
          <w:numId w:val="14"/>
        </w:numPr>
        <w:suppressAutoHyphens/>
        <w:spacing w:after="120" w:line="240" w:lineRule="auto"/>
        <w:jc w:val="both"/>
        <w:rPr>
          <w:bCs/>
        </w:rPr>
      </w:pPr>
      <w:r>
        <w:rPr>
          <w:bCs/>
        </w:rPr>
        <w:t>Zestawienie dowodów księgowych (faktur/rachunków)</w:t>
      </w:r>
    </w:p>
    <w:tbl>
      <w:tblPr>
        <w:tblW w:w="49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"/>
        <w:gridCol w:w="1218"/>
        <w:gridCol w:w="1396"/>
        <w:gridCol w:w="1524"/>
        <w:gridCol w:w="815"/>
        <w:gridCol w:w="1426"/>
        <w:gridCol w:w="899"/>
        <w:gridCol w:w="1218"/>
      </w:tblGrid>
      <w:tr w:rsidR="00EE09B5" w:rsidTr="001A43A5">
        <w:trPr>
          <w:trHeight w:val="10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>
            <w:pPr>
              <w:jc w:val="center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Lp</w:t>
            </w:r>
            <w:proofErr w:type="spellEnd"/>
            <w:r>
              <w:rPr>
                <w:b/>
                <w:lang w:val="en-US"/>
              </w:rPr>
              <w:t>.</w:t>
            </w:r>
          </w:p>
          <w:p w:rsidR="00EE09B5" w:rsidRDefault="00EE09B5" w:rsidP="001A43A5">
            <w:pPr>
              <w:rPr>
                <w:b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>
            <w:pPr>
              <w:tabs>
                <w:tab w:val="center" w:pos="912"/>
              </w:tabs>
              <w:rPr>
                <w:b/>
                <w:lang w:val="en-US"/>
              </w:rPr>
            </w:pPr>
            <w:r>
              <w:rPr>
                <w:b/>
                <w:lang w:val="en-US"/>
              </w:rPr>
              <w:tab/>
            </w:r>
            <w:proofErr w:type="spellStart"/>
            <w:r>
              <w:rPr>
                <w:b/>
                <w:lang w:val="en-US"/>
              </w:rPr>
              <w:t>Numer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dokumentu</w:t>
            </w:r>
            <w:proofErr w:type="spellEnd"/>
          </w:p>
          <w:p w:rsidR="00EE09B5" w:rsidRDefault="00EE09B5">
            <w:pPr>
              <w:jc w:val="center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księgowego</w:t>
            </w:r>
            <w:proofErr w:type="spellEnd"/>
          </w:p>
          <w:p w:rsidR="00EE09B5" w:rsidRDefault="00EE09B5" w:rsidP="001A43A5">
            <w:pPr>
              <w:rPr>
                <w:b/>
                <w:lang w:val="en-US"/>
              </w:rPr>
            </w:pPr>
          </w:p>
        </w:tc>
        <w:tc>
          <w:tcPr>
            <w:tcW w:w="7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 w:rsidP="001A43A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Data </w:t>
            </w:r>
            <w:proofErr w:type="spellStart"/>
            <w:r>
              <w:rPr>
                <w:b/>
                <w:lang w:val="en-US"/>
              </w:rPr>
              <w:t>wystawienia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dokumentu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księgowego</w:t>
            </w:r>
            <w:proofErr w:type="spellEnd"/>
          </w:p>
        </w:tc>
        <w:tc>
          <w:tcPr>
            <w:tcW w:w="8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>
            <w:pPr>
              <w:jc w:val="center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Nazwa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kosztu</w:t>
            </w:r>
            <w:proofErr w:type="spellEnd"/>
          </w:p>
          <w:p w:rsidR="00EE09B5" w:rsidRDefault="00EE09B5" w:rsidP="001A43A5">
            <w:pPr>
              <w:rPr>
                <w:b/>
                <w:lang w:val="en-US"/>
              </w:rPr>
            </w:pPr>
          </w:p>
        </w:tc>
        <w:tc>
          <w:tcPr>
            <w:tcW w:w="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>
            <w:pPr>
              <w:jc w:val="center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Kwota</w:t>
            </w:r>
            <w:proofErr w:type="spellEnd"/>
            <w:r>
              <w:rPr>
                <w:b/>
                <w:lang w:val="en-US"/>
              </w:rPr>
              <w:t xml:space="preserve"> (</w:t>
            </w:r>
            <w:proofErr w:type="spellStart"/>
            <w:r>
              <w:rPr>
                <w:b/>
                <w:lang w:val="en-US"/>
              </w:rPr>
              <w:t>zł</w:t>
            </w:r>
            <w:proofErr w:type="spellEnd"/>
            <w:r>
              <w:rPr>
                <w:b/>
                <w:lang w:val="en-US"/>
              </w:rPr>
              <w:t>)</w:t>
            </w:r>
          </w:p>
          <w:p w:rsidR="00EE09B5" w:rsidRDefault="00EE09B5" w:rsidP="001A43A5">
            <w:pPr>
              <w:rPr>
                <w:b/>
                <w:lang w:val="en-US"/>
              </w:rPr>
            </w:pPr>
          </w:p>
        </w:tc>
        <w:tc>
          <w:tcPr>
            <w:tcW w:w="7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EE09B5" w:rsidRDefault="00EE09B5">
            <w:pPr>
              <w:jc w:val="center"/>
              <w:rPr>
                <w:b/>
              </w:rPr>
            </w:pPr>
            <w:r>
              <w:rPr>
                <w:b/>
              </w:rPr>
              <w:t>Z tego</w:t>
            </w:r>
          </w:p>
          <w:p w:rsidR="00EE09B5" w:rsidRDefault="00EE09B5">
            <w:pPr>
              <w:jc w:val="center"/>
              <w:rPr>
                <w:b/>
              </w:rPr>
            </w:pPr>
            <w:r>
              <w:rPr>
                <w:b/>
              </w:rPr>
              <w:t>ze środków</w:t>
            </w:r>
          </w:p>
          <w:p w:rsidR="00EE09B5" w:rsidRDefault="00EE09B5">
            <w:pPr>
              <w:jc w:val="center"/>
              <w:rPr>
                <w:b/>
              </w:rPr>
            </w:pPr>
            <w:r>
              <w:rPr>
                <w:b/>
              </w:rPr>
              <w:t>pochodzących</w:t>
            </w:r>
          </w:p>
          <w:p w:rsidR="00EE09B5" w:rsidRDefault="00EE09B5">
            <w:pPr>
              <w:jc w:val="center"/>
              <w:rPr>
                <w:b/>
              </w:rPr>
            </w:pPr>
            <w:r>
              <w:rPr>
                <w:b/>
              </w:rPr>
              <w:t>z dotacji (zł)</w:t>
            </w:r>
          </w:p>
        </w:tc>
        <w:tc>
          <w:tcPr>
            <w:tcW w:w="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>
            <w:pPr>
              <w:jc w:val="center"/>
              <w:rPr>
                <w:b/>
              </w:rPr>
            </w:pPr>
            <w:r>
              <w:rPr>
                <w:b/>
              </w:rPr>
              <w:t>Z tego z wkład własny</w:t>
            </w:r>
          </w:p>
          <w:p w:rsidR="00EE09B5" w:rsidRDefault="00EE09B5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EE09B5" w:rsidRDefault="00EE09B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Data </w:t>
            </w:r>
            <w:proofErr w:type="spellStart"/>
            <w:r>
              <w:rPr>
                <w:b/>
                <w:lang w:val="en-US"/>
              </w:rPr>
              <w:t>zapłaty</w:t>
            </w:r>
            <w:proofErr w:type="spellEnd"/>
            <w:r w:rsidR="001A43A5">
              <w:rPr>
                <w:b/>
                <w:lang w:val="en-US"/>
              </w:rPr>
              <w:t xml:space="preserve"> </w:t>
            </w:r>
            <w:proofErr w:type="spellStart"/>
            <w:r w:rsidR="001A43A5">
              <w:rPr>
                <w:b/>
                <w:lang w:val="en-US"/>
              </w:rPr>
              <w:t>dokumentu</w:t>
            </w:r>
            <w:proofErr w:type="spellEnd"/>
            <w:r w:rsidR="001A43A5">
              <w:rPr>
                <w:b/>
                <w:lang w:val="en-US"/>
              </w:rPr>
              <w:t xml:space="preserve"> </w:t>
            </w:r>
            <w:proofErr w:type="spellStart"/>
            <w:r w:rsidR="001A43A5">
              <w:rPr>
                <w:b/>
                <w:lang w:val="en-US"/>
              </w:rPr>
              <w:t>księgowego</w:t>
            </w:r>
            <w:proofErr w:type="spellEnd"/>
          </w:p>
        </w:tc>
      </w:tr>
      <w:tr w:rsidR="00EE09B5" w:rsidTr="001A43A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>
            <w:pPr>
              <w:spacing w:after="120"/>
              <w:rPr>
                <w:lang w:val="en-US"/>
              </w:rPr>
            </w:pPr>
          </w:p>
        </w:tc>
        <w:tc>
          <w:tcPr>
            <w:tcW w:w="7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>
            <w:pPr>
              <w:spacing w:after="120"/>
              <w:rPr>
                <w:lang w:val="en-US"/>
              </w:rPr>
            </w:pPr>
          </w:p>
        </w:tc>
        <w:tc>
          <w:tcPr>
            <w:tcW w:w="8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>
            <w:pPr>
              <w:spacing w:after="120"/>
              <w:rPr>
                <w:lang w:val="en-US"/>
              </w:rPr>
            </w:pPr>
          </w:p>
        </w:tc>
        <w:tc>
          <w:tcPr>
            <w:tcW w:w="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>
            <w:pPr>
              <w:spacing w:after="120"/>
              <w:rPr>
                <w:lang w:val="en-US"/>
              </w:rPr>
            </w:pPr>
          </w:p>
        </w:tc>
        <w:tc>
          <w:tcPr>
            <w:tcW w:w="7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>
            <w:pPr>
              <w:spacing w:after="120"/>
              <w:rPr>
                <w:lang w:val="en-US"/>
              </w:rPr>
            </w:pPr>
          </w:p>
        </w:tc>
        <w:tc>
          <w:tcPr>
            <w:tcW w:w="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>
            <w:pPr>
              <w:spacing w:after="120"/>
              <w:rPr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>
            <w:pPr>
              <w:spacing w:after="120"/>
              <w:rPr>
                <w:lang w:val="en-US"/>
              </w:rPr>
            </w:pPr>
          </w:p>
        </w:tc>
      </w:tr>
      <w:tr w:rsidR="00EE09B5" w:rsidTr="001A43A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>
            <w:pPr>
              <w:spacing w:after="120"/>
              <w:rPr>
                <w:lang w:val="en-US"/>
              </w:rPr>
            </w:pPr>
          </w:p>
        </w:tc>
        <w:tc>
          <w:tcPr>
            <w:tcW w:w="7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>
            <w:pPr>
              <w:spacing w:after="120"/>
              <w:rPr>
                <w:lang w:val="en-US"/>
              </w:rPr>
            </w:pPr>
          </w:p>
        </w:tc>
        <w:tc>
          <w:tcPr>
            <w:tcW w:w="8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>
            <w:pPr>
              <w:spacing w:after="120"/>
              <w:rPr>
                <w:lang w:val="en-US"/>
              </w:rPr>
            </w:pPr>
          </w:p>
        </w:tc>
        <w:tc>
          <w:tcPr>
            <w:tcW w:w="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>
            <w:pPr>
              <w:spacing w:after="120"/>
              <w:rPr>
                <w:lang w:val="en-US"/>
              </w:rPr>
            </w:pPr>
          </w:p>
        </w:tc>
        <w:tc>
          <w:tcPr>
            <w:tcW w:w="7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>
            <w:pPr>
              <w:spacing w:after="120"/>
              <w:rPr>
                <w:lang w:val="en-US"/>
              </w:rPr>
            </w:pPr>
          </w:p>
        </w:tc>
        <w:tc>
          <w:tcPr>
            <w:tcW w:w="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>
            <w:pPr>
              <w:spacing w:after="120"/>
              <w:rPr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>
            <w:pPr>
              <w:spacing w:after="120"/>
              <w:rPr>
                <w:lang w:val="en-US"/>
              </w:rPr>
            </w:pPr>
          </w:p>
        </w:tc>
      </w:tr>
      <w:tr w:rsidR="00EE09B5" w:rsidTr="001A43A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>
            <w:pPr>
              <w:spacing w:after="120"/>
              <w:rPr>
                <w:lang w:val="en-US"/>
              </w:rPr>
            </w:pPr>
          </w:p>
        </w:tc>
        <w:tc>
          <w:tcPr>
            <w:tcW w:w="7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>
            <w:pPr>
              <w:spacing w:after="120"/>
              <w:rPr>
                <w:lang w:val="en-US"/>
              </w:rPr>
            </w:pPr>
          </w:p>
        </w:tc>
        <w:tc>
          <w:tcPr>
            <w:tcW w:w="8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>
            <w:pPr>
              <w:spacing w:after="120"/>
              <w:rPr>
                <w:lang w:val="en-US"/>
              </w:rPr>
            </w:pPr>
          </w:p>
        </w:tc>
        <w:tc>
          <w:tcPr>
            <w:tcW w:w="4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>
            <w:pPr>
              <w:spacing w:after="120"/>
              <w:rPr>
                <w:lang w:val="en-US"/>
              </w:rPr>
            </w:pPr>
          </w:p>
        </w:tc>
        <w:tc>
          <w:tcPr>
            <w:tcW w:w="7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>
            <w:pPr>
              <w:spacing w:after="120"/>
              <w:rPr>
                <w:lang w:val="en-US"/>
              </w:rPr>
            </w:pPr>
          </w:p>
        </w:tc>
        <w:tc>
          <w:tcPr>
            <w:tcW w:w="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>
            <w:pPr>
              <w:spacing w:after="120"/>
              <w:rPr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EE09B5" w:rsidRDefault="00EE09B5">
            <w:pPr>
              <w:spacing w:after="120"/>
              <w:rPr>
                <w:lang w:val="en-US"/>
              </w:rPr>
            </w:pPr>
          </w:p>
        </w:tc>
      </w:tr>
    </w:tbl>
    <w:p w:rsidR="00EE09B5" w:rsidRDefault="00EE09B5" w:rsidP="00EE09B5">
      <w:pPr>
        <w:spacing w:after="120"/>
        <w:rPr>
          <w:lang w:val="en-US"/>
        </w:rPr>
      </w:pPr>
    </w:p>
    <w:p w:rsidR="00EE09B5" w:rsidRDefault="00EE09B5" w:rsidP="00EE09B5">
      <w:pPr>
        <w:spacing w:after="120"/>
        <w:rPr>
          <w:lang w:val="en-US"/>
        </w:rPr>
      </w:pPr>
      <w:proofErr w:type="spellStart"/>
      <w:r>
        <w:rPr>
          <w:lang w:val="en-US"/>
        </w:rPr>
        <w:t>Załączniki</w:t>
      </w:r>
      <w:proofErr w:type="spellEnd"/>
      <w:r>
        <w:rPr>
          <w:lang w:val="en-US"/>
        </w:rPr>
        <w:t>:</w:t>
      </w:r>
    </w:p>
    <w:p w:rsidR="00EE09B5" w:rsidRDefault="00EE09B5" w:rsidP="00EE09B5">
      <w:pPr>
        <w:numPr>
          <w:ilvl w:val="0"/>
          <w:numId w:val="16"/>
        </w:numPr>
        <w:tabs>
          <w:tab w:val="clear" w:pos="0"/>
          <w:tab w:val="left" w:pos="360"/>
          <w:tab w:val="left" w:pos="720"/>
        </w:tabs>
        <w:spacing w:after="120" w:line="240" w:lineRule="auto"/>
        <w:ind w:left="720" w:hanging="360"/>
      </w:pPr>
      <w:r>
        <w:t>Wybrana dokumentacja fotograficzna (CD-ROM)</w:t>
      </w:r>
    </w:p>
    <w:p w:rsidR="00EE09B5" w:rsidRDefault="00EE09B5" w:rsidP="00EE09B5">
      <w:pPr>
        <w:numPr>
          <w:ilvl w:val="0"/>
          <w:numId w:val="16"/>
        </w:numPr>
        <w:tabs>
          <w:tab w:val="clear" w:pos="0"/>
          <w:tab w:val="left" w:pos="360"/>
          <w:tab w:val="left" w:pos="720"/>
        </w:tabs>
        <w:spacing w:after="120" w:line="240" w:lineRule="auto"/>
        <w:ind w:left="720" w:hanging="360"/>
      </w:pPr>
      <w:r>
        <w:t>Przykładowe materiały promocyjne opracowane w ramach realizacji zadania</w:t>
      </w:r>
    </w:p>
    <w:p w:rsidR="00EE09B5" w:rsidRDefault="00EE09B5" w:rsidP="00EE09B5">
      <w:pPr>
        <w:tabs>
          <w:tab w:val="left" w:pos="360"/>
          <w:tab w:val="left" w:pos="720"/>
        </w:tabs>
        <w:spacing w:after="120"/>
      </w:pPr>
    </w:p>
    <w:p w:rsidR="001A43A5" w:rsidRDefault="00EE09B5" w:rsidP="001A43A5">
      <w:pPr>
        <w:tabs>
          <w:tab w:val="left" w:pos="360"/>
          <w:tab w:val="left" w:pos="720"/>
        </w:tabs>
        <w:spacing w:after="120"/>
        <w:jc w:val="right"/>
        <w:rPr>
          <w:i/>
        </w:rPr>
      </w:pPr>
      <w:r>
        <w:t>Podpis i pieczątka osoby składającej raport w imieniu organizacji/grupy</w:t>
      </w:r>
    </w:p>
    <w:p w:rsidR="008D2F42" w:rsidRPr="001A43A5" w:rsidRDefault="001A43A5" w:rsidP="001A43A5">
      <w:pPr>
        <w:tabs>
          <w:tab w:val="left" w:pos="3210"/>
        </w:tabs>
      </w:pPr>
      <w:r>
        <w:tab/>
      </w:r>
    </w:p>
    <w:sectPr w:rsidR="008D2F42" w:rsidRPr="001A43A5" w:rsidSect="00EE09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10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5644" w:rsidRDefault="00A75644" w:rsidP="00FA4ABF">
      <w:pPr>
        <w:spacing w:after="0" w:line="240" w:lineRule="auto"/>
      </w:pPr>
      <w:r>
        <w:separator/>
      </w:r>
    </w:p>
  </w:endnote>
  <w:endnote w:type="continuationSeparator" w:id="0">
    <w:p w:rsidR="00A75644" w:rsidRDefault="00A75644" w:rsidP="00FA4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DejaVu Sans">
    <w:charset w:val="EE"/>
    <w:family w:val="swiss"/>
    <w:pitch w:val="variable"/>
    <w:sig w:usb0="E7000EFF" w:usb1="5200FDFF" w:usb2="0A042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18E1" w:rsidRDefault="00E018E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4C3F" w:rsidRPr="00C83982" w:rsidRDefault="00E018E1" w:rsidP="00A24C3F">
    <w:pPr>
      <w:spacing w:after="0"/>
      <w:jc w:val="center"/>
      <w:rPr>
        <w:b/>
        <w:sz w:val="20"/>
        <w:szCs w:val="20"/>
      </w:rPr>
    </w:pPr>
    <w:r>
      <w:rPr>
        <w:noProof/>
        <w:lang w:eastAsia="pl-PL"/>
      </w:rPr>
      <w:drawing>
        <wp:inline distT="0" distB="0" distL="0" distR="0">
          <wp:extent cx="5753100" cy="800100"/>
          <wp:effectExtent l="0" t="0" r="0" b="0"/>
          <wp:docPr id="2" name="Obraz 2" descr="SIERADZ_DÓ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ERADZ_DÓ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18E1" w:rsidRDefault="00E018E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5644" w:rsidRDefault="00A75644" w:rsidP="00FA4ABF">
      <w:pPr>
        <w:spacing w:after="0" w:line="240" w:lineRule="auto"/>
      </w:pPr>
      <w:r>
        <w:separator/>
      </w:r>
    </w:p>
  </w:footnote>
  <w:footnote w:type="continuationSeparator" w:id="0">
    <w:p w:rsidR="00A75644" w:rsidRDefault="00A75644" w:rsidP="00FA4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18E1" w:rsidRDefault="00E018E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18E1" w:rsidRDefault="00E018E1">
    <w:pPr>
      <w:pStyle w:val="Nagwek"/>
    </w:pPr>
    <w:r>
      <w:rPr>
        <w:noProof/>
        <w:lang w:eastAsia="pl-PL"/>
      </w:rPr>
      <w:drawing>
        <wp:inline distT="0" distB="0" distL="0" distR="0">
          <wp:extent cx="5753100" cy="1466850"/>
          <wp:effectExtent l="0" t="0" r="0" b="0"/>
          <wp:docPr id="1" name="Obraz 1" descr="SIERADZ_GO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ERADZ_GO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466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18E1" w:rsidRDefault="00E018E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9B0582"/>
    <w:multiLevelType w:val="hybridMultilevel"/>
    <w:tmpl w:val="7C761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A48CD"/>
    <w:multiLevelType w:val="hybridMultilevel"/>
    <w:tmpl w:val="65306A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812F77"/>
    <w:multiLevelType w:val="hybridMultilevel"/>
    <w:tmpl w:val="240C4E20"/>
    <w:lvl w:ilvl="0" w:tplc="972038D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C5827"/>
    <w:multiLevelType w:val="hybridMultilevel"/>
    <w:tmpl w:val="6B98105E"/>
    <w:lvl w:ilvl="0" w:tplc="972038D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6F06E9"/>
    <w:multiLevelType w:val="singleLevel"/>
    <w:tmpl w:val="A554118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6" w15:restartNumberingAfterBreak="0">
    <w:nsid w:val="1FD43919"/>
    <w:multiLevelType w:val="multilevel"/>
    <w:tmpl w:val="6E808D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rFonts w:hint="default"/>
        <w:b w:val="0"/>
      </w:r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B600D5"/>
    <w:multiLevelType w:val="hybridMultilevel"/>
    <w:tmpl w:val="11D0B8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DF242B"/>
    <w:multiLevelType w:val="hybridMultilevel"/>
    <w:tmpl w:val="6B98105E"/>
    <w:lvl w:ilvl="0" w:tplc="972038D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AF5D4D"/>
    <w:multiLevelType w:val="hybridMultilevel"/>
    <w:tmpl w:val="8C10CF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EB797F"/>
    <w:multiLevelType w:val="hybridMultilevel"/>
    <w:tmpl w:val="2EA28AC6"/>
    <w:lvl w:ilvl="0" w:tplc="1070DDE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23FB0"/>
    <w:multiLevelType w:val="hybridMultilevel"/>
    <w:tmpl w:val="2ADEE1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B36115"/>
    <w:multiLevelType w:val="hybridMultilevel"/>
    <w:tmpl w:val="7DAA71C0"/>
    <w:lvl w:ilvl="0" w:tplc="C18005B8">
      <w:start w:val="1"/>
      <w:numFmt w:val="decimal"/>
      <w:lvlText w:val="%1."/>
      <w:lvlJc w:val="righ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19938C4"/>
    <w:multiLevelType w:val="hybridMultilevel"/>
    <w:tmpl w:val="66100108"/>
    <w:lvl w:ilvl="0" w:tplc="C99AD3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  <w:lvlOverride w:ilvl="0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3"/>
  </w:num>
  <w:num w:numId="5">
    <w:abstractNumId w:val="8"/>
  </w:num>
  <w:num w:numId="6">
    <w:abstractNumId w:val="9"/>
  </w:num>
  <w:num w:numId="7">
    <w:abstractNumId w:val="4"/>
  </w:num>
  <w:num w:numId="8">
    <w:abstractNumId w:val="2"/>
  </w:num>
  <w:num w:numId="9">
    <w:abstractNumId w:val="3"/>
  </w:num>
  <w:num w:numId="10">
    <w:abstractNumId w:val="5"/>
  </w:num>
  <w:num w:numId="11">
    <w:abstractNumId w:val="5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>
    <w:abstractNumId w:val="11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 style="mso-position-horizontal-relative:margin" fill="f" fillcolor="white" stroke="f">
      <v:fill color="white" on="f"/>
      <v:stroke on="f"/>
      <v:textbox style="mso-rotate-with-shape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B07"/>
    <w:rsid w:val="00022B27"/>
    <w:rsid w:val="00023318"/>
    <w:rsid w:val="00023A35"/>
    <w:rsid w:val="00024B07"/>
    <w:rsid w:val="00024C92"/>
    <w:rsid w:val="00063D9E"/>
    <w:rsid w:val="00076017"/>
    <w:rsid w:val="000A134A"/>
    <w:rsid w:val="000A3ACF"/>
    <w:rsid w:val="000C450D"/>
    <w:rsid w:val="000C74B9"/>
    <w:rsid w:val="000D41AA"/>
    <w:rsid w:val="000E1A2F"/>
    <w:rsid w:val="00101DA9"/>
    <w:rsid w:val="0011564A"/>
    <w:rsid w:val="001268C0"/>
    <w:rsid w:val="00132E59"/>
    <w:rsid w:val="00133E8E"/>
    <w:rsid w:val="0018240D"/>
    <w:rsid w:val="001A43A5"/>
    <w:rsid w:val="001D0E5B"/>
    <w:rsid w:val="0020129A"/>
    <w:rsid w:val="00215D78"/>
    <w:rsid w:val="0025195F"/>
    <w:rsid w:val="002A69BA"/>
    <w:rsid w:val="002B2905"/>
    <w:rsid w:val="002C1EE7"/>
    <w:rsid w:val="00334963"/>
    <w:rsid w:val="00433F4C"/>
    <w:rsid w:val="00466E5F"/>
    <w:rsid w:val="00475C1C"/>
    <w:rsid w:val="004F4885"/>
    <w:rsid w:val="005776F1"/>
    <w:rsid w:val="005931DF"/>
    <w:rsid w:val="005C195F"/>
    <w:rsid w:val="005E61E9"/>
    <w:rsid w:val="005F24F3"/>
    <w:rsid w:val="005F4CBF"/>
    <w:rsid w:val="0065455B"/>
    <w:rsid w:val="0067232A"/>
    <w:rsid w:val="00695AD0"/>
    <w:rsid w:val="00697746"/>
    <w:rsid w:val="006D1219"/>
    <w:rsid w:val="006D3AA9"/>
    <w:rsid w:val="006F6776"/>
    <w:rsid w:val="00705576"/>
    <w:rsid w:val="00726BF1"/>
    <w:rsid w:val="0074248D"/>
    <w:rsid w:val="00781804"/>
    <w:rsid w:val="00810011"/>
    <w:rsid w:val="00845646"/>
    <w:rsid w:val="00874BD9"/>
    <w:rsid w:val="008851B7"/>
    <w:rsid w:val="008929F1"/>
    <w:rsid w:val="008D2F42"/>
    <w:rsid w:val="0090282F"/>
    <w:rsid w:val="00955FBD"/>
    <w:rsid w:val="0096760E"/>
    <w:rsid w:val="0099170A"/>
    <w:rsid w:val="00992280"/>
    <w:rsid w:val="00995AC7"/>
    <w:rsid w:val="009D1E3A"/>
    <w:rsid w:val="009E08F2"/>
    <w:rsid w:val="009F4D10"/>
    <w:rsid w:val="00A0219F"/>
    <w:rsid w:val="00A24C3F"/>
    <w:rsid w:val="00A413EA"/>
    <w:rsid w:val="00A43841"/>
    <w:rsid w:val="00A75644"/>
    <w:rsid w:val="00A8223E"/>
    <w:rsid w:val="00AC1C72"/>
    <w:rsid w:val="00AD7364"/>
    <w:rsid w:val="00AE572C"/>
    <w:rsid w:val="00AF185B"/>
    <w:rsid w:val="00B21460"/>
    <w:rsid w:val="00B36CEF"/>
    <w:rsid w:val="00BD4188"/>
    <w:rsid w:val="00BE6E37"/>
    <w:rsid w:val="00BF540C"/>
    <w:rsid w:val="00C17FBA"/>
    <w:rsid w:val="00C36C5D"/>
    <w:rsid w:val="00C444FD"/>
    <w:rsid w:val="00C62976"/>
    <w:rsid w:val="00C661EF"/>
    <w:rsid w:val="00C83982"/>
    <w:rsid w:val="00CD40C6"/>
    <w:rsid w:val="00D136CB"/>
    <w:rsid w:val="00D154C3"/>
    <w:rsid w:val="00D21803"/>
    <w:rsid w:val="00D41C4A"/>
    <w:rsid w:val="00D9113A"/>
    <w:rsid w:val="00D950B8"/>
    <w:rsid w:val="00DA57F5"/>
    <w:rsid w:val="00DB30E7"/>
    <w:rsid w:val="00DD0B63"/>
    <w:rsid w:val="00DD0DFC"/>
    <w:rsid w:val="00E018E1"/>
    <w:rsid w:val="00E038B2"/>
    <w:rsid w:val="00E37837"/>
    <w:rsid w:val="00E72651"/>
    <w:rsid w:val="00E82E92"/>
    <w:rsid w:val="00EA0978"/>
    <w:rsid w:val="00EC137A"/>
    <w:rsid w:val="00ED4A61"/>
    <w:rsid w:val="00ED5D62"/>
    <w:rsid w:val="00EE09B5"/>
    <w:rsid w:val="00EE0CC0"/>
    <w:rsid w:val="00EF1358"/>
    <w:rsid w:val="00F75313"/>
    <w:rsid w:val="00F80ACF"/>
    <w:rsid w:val="00FA4ABF"/>
    <w:rsid w:val="00FB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horizontal-relative:margin" fill="f" fillcolor="white" stroke="f">
      <v:fill color="white" on="f"/>
      <v:stroke on="f"/>
      <v:textbox style="mso-rotate-with-shape:t"/>
    </o:shapedefaults>
    <o:shapelayout v:ext="edit">
      <o:idmap v:ext="edit" data="1"/>
    </o:shapelayout>
  </w:shapeDefaults>
  <w:decimalSymbol w:val=","/>
  <w:listSeparator w:val=";"/>
  <w15:docId w15:val="{9A6E1A4C-7BBE-4FF2-9887-DAC08C1BE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A3ACF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24C3F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24C3F"/>
    <w:pPr>
      <w:keepNext/>
      <w:spacing w:after="0" w:line="240" w:lineRule="auto"/>
      <w:ind w:left="540"/>
      <w:outlineLvl w:val="1"/>
    </w:pPr>
    <w:rPr>
      <w:rFonts w:ascii="Garamond" w:eastAsia="Times New Roman" w:hAnsi="Garamond" w:cs="Garamond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81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180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CD40C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unhideWhenUsed/>
    <w:rsid w:val="000C450D"/>
    <w:pPr>
      <w:tabs>
        <w:tab w:val="center" w:pos="4680"/>
        <w:tab w:val="right" w:pos="9360"/>
      </w:tabs>
      <w:spacing w:after="0" w:line="240" w:lineRule="auto"/>
    </w:pPr>
    <w:rPr>
      <w:rFonts w:eastAsia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0C450D"/>
    <w:rPr>
      <w:rFonts w:ascii="Calibri" w:eastAsia="Times New Roman" w:hAnsi="Calibri" w:cs="Times New Roman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C450D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0C450D"/>
    <w:rPr>
      <w:rFonts w:ascii="Calibri" w:eastAsia="Times New Roman" w:hAnsi="Calibri" w:cs="Times New Roman"/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unhideWhenUsed/>
    <w:rsid w:val="00F80AC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80ACF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F80AC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9"/>
    <w:rsid w:val="00A24C3F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rsid w:val="00A24C3F"/>
    <w:rPr>
      <w:rFonts w:ascii="Garamond" w:eastAsia="Times New Roman" w:hAnsi="Garamond" w:cs="Garamond"/>
      <w:b/>
      <w:bCs/>
      <w:sz w:val="24"/>
      <w:szCs w:val="24"/>
    </w:rPr>
  </w:style>
  <w:style w:type="character" w:styleId="Uwydatnienie">
    <w:name w:val="Emphasis"/>
    <w:uiPriority w:val="20"/>
    <w:qFormat/>
    <w:rsid w:val="00C62976"/>
    <w:rPr>
      <w:rFonts w:ascii="Times New Roman" w:hAnsi="Times New Roman" w:cs="Times New Roman" w:hint="default"/>
      <w:i/>
      <w:iCs/>
    </w:rPr>
  </w:style>
  <w:style w:type="paragraph" w:styleId="NormalnyWeb">
    <w:name w:val="Normal (Web)"/>
    <w:basedOn w:val="Normalny"/>
    <w:uiPriority w:val="99"/>
    <w:unhideWhenUsed/>
    <w:rsid w:val="00C629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101DA9"/>
    <w:pPr>
      <w:spacing w:after="0" w:line="360" w:lineRule="auto"/>
      <w:ind w:firstLine="240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01DA9"/>
    <w:rPr>
      <w:rFonts w:ascii="Arial" w:eastAsia="Times New Roman" w:hAnsi="Arial"/>
      <w:lang w:val="x-none" w:eastAsia="x-none"/>
    </w:rPr>
  </w:style>
  <w:style w:type="character" w:styleId="Odwoanieprzypisudolnego">
    <w:name w:val="footnote reference"/>
    <w:semiHidden/>
    <w:unhideWhenUsed/>
    <w:rsid w:val="00101DA9"/>
    <w:rPr>
      <w:vertAlign w:val="superscript"/>
    </w:rPr>
  </w:style>
  <w:style w:type="paragraph" w:customStyle="1" w:styleId="Akapitzlist1">
    <w:name w:val="Akapit z listą1"/>
    <w:basedOn w:val="Normalny"/>
    <w:rsid w:val="00EE09B5"/>
    <w:pPr>
      <w:widowControl w:val="0"/>
      <w:suppressAutoHyphens/>
      <w:spacing w:after="0" w:line="240" w:lineRule="auto"/>
      <w:ind w:left="720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6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woznicka\Pulpit\papier_czb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papier_czb</Template>
  <TotalTime>1</TotalTime>
  <Pages>3</Pages>
  <Words>212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Opus</Company>
  <LinksUpToDate>false</LinksUpToDate>
  <CharactersWithSpaces>1488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Woźnicka</dc:creator>
  <cp:lastModifiedBy>afurmaniak</cp:lastModifiedBy>
  <cp:revision>2</cp:revision>
  <cp:lastPrinted>2014-03-21T17:14:00Z</cp:lastPrinted>
  <dcterms:created xsi:type="dcterms:W3CDTF">2018-08-08T12:54:00Z</dcterms:created>
  <dcterms:modified xsi:type="dcterms:W3CDTF">2018-08-08T12:54:00Z</dcterms:modified>
</cp:coreProperties>
</file>